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0E70" w:rsidRPr="00370E70" w:rsidRDefault="00370E70" w:rsidP="00370E70">
      <w:bookmarkStart w:id="0" w:name="_GoBack"/>
      <w:bookmarkEnd w:id="0"/>
      <w:r w:rsidRPr="00370E70">
        <w:t>An</w:t>
      </w:r>
    </w:p>
    <w:p w:rsidR="00370E70" w:rsidRPr="00370E70" w:rsidRDefault="00370E70" w:rsidP="00370E70">
      <w:r w:rsidRPr="00370E70">
        <w:t>alle Eltern unserer Schüler und</w:t>
      </w:r>
    </w:p>
    <w:p w:rsidR="00370E70" w:rsidRDefault="00370E70" w:rsidP="00370E70">
      <w:r w:rsidRPr="00370E70">
        <w:t>zuk. Schüler</w:t>
      </w:r>
    </w:p>
    <w:p w:rsidR="00370E70" w:rsidRDefault="00370E70" w:rsidP="008B372C"/>
    <w:p w:rsidR="009D0C1F" w:rsidRDefault="009D0C1F" w:rsidP="008B372C"/>
    <w:p w:rsidR="00370E70" w:rsidRPr="00646836" w:rsidRDefault="00370E70" w:rsidP="00370E70">
      <w:pPr>
        <w:jc w:val="both"/>
      </w:pPr>
      <w:r w:rsidRPr="00646836">
        <w:t>Sehr geehrte Eltern,</w:t>
      </w:r>
    </w:p>
    <w:p w:rsidR="00370E70" w:rsidRPr="00646836" w:rsidRDefault="00370E70" w:rsidP="00370E70">
      <w:pPr>
        <w:jc w:val="both"/>
        <w:rPr>
          <w:sz w:val="18"/>
          <w:szCs w:val="18"/>
        </w:rPr>
      </w:pPr>
    </w:p>
    <w:p w:rsidR="00370E70" w:rsidRPr="00646836" w:rsidRDefault="00370E70" w:rsidP="00370E70">
      <w:pPr>
        <w:numPr>
          <w:ilvl w:val="0"/>
          <w:numId w:val="4"/>
        </w:numPr>
      </w:pPr>
      <w:r w:rsidRPr="00646836">
        <w:t>Alle Eltern</w:t>
      </w:r>
      <w:r>
        <w:t>, deren Einkommen die gesetzlich festgelegten Einkommensgrenzen unterschreitet</w:t>
      </w:r>
      <w:r w:rsidRPr="00646836">
        <w:t xml:space="preserve">, erhalten auf Antrag Bücher und Arbeitshefte kostenlos ausgeliehen. </w:t>
      </w:r>
      <w:r>
        <w:t>Hierfür muss ein entsprechender Antrag gestellt werden (s</w:t>
      </w:r>
      <w:r w:rsidRPr="00646836">
        <w:t>. Merkblatt</w:t>
      </w:r>
      <w:r>
        <w:t xml:space="preserve"> mit Antrag).</w:t>
      </w:r>
      <w:r w:rsidRPr="00646836">
        <w:t xml:space="preserve"> </w:t>
      </w:r>
      <w:r w:rsidRPr="00646836">
        <w:br/>
      </w:r>
      <w:r w:rsidRPr="000E6764">
        <w:rPr>
          <w:b/>
        </w:rPr>
        <w:t>Der Antrag muss für jedes Schuljahr neu gestellt werden</w:t>
      </w:r>
      <w:r>
        <w:t xml:space="preserve">. </w:t>
      </w:r>
      <w:r>
        <w:br/>
      </w:r>
    </w:p>
    <w:p w:rsidR="00370E70" w:rsidRPr="00646836" w:rsidRDefault="00370E70" w:rsidP="00370E70">
      <w:pPr>
        <w:numPr>
          <w:ilvl w:val="0"/>
          <w:numId w:val="4"/>
        </w:numPr>
      </w:pPr>
      <w:r w:rsidRPr="00646836">
        <w:t xml:space="preserve">Für alle anderen gibt es die Möglichkeit, Schulbücher über die entgeltliche Ausleihe zu erwerben. Das bedeutet, </w:t>
      </w:r>
      <w:r>
        <w:t>Sie</w:t>
      </w:r>
      <w:r w:rsidRPr="00646836">
        <w:t xml:space="preserve"> bekommen die Bücher gegen 1/3 des Anschaffungspreises ausgeliehen. Arbeitshefte und Verbrauchsmaterial müssen weiterhin selbst </w:t>
      </w:r>
      <w:r>
        <w:t xml:space="preserve">angeschafft und </w:t>
      </w:r>
      <w:r w:rsidRPr="00646836">
        <w:t xml:space="preserve">bezahlt werden. Die entsprechenden Informationen hierzu erhalten Sie zu einem späteren Zeitpunkt. </w:t>
      </w:r>
    </w:p>
    <w:p w:rsidR="00370E70" w:rsidRPr="00646836" w:rsidRDefault="00370E70" w:rsidP="00370E70">
      <w:pPr>
        <w:jc w:val="both"/>
      </w:pPr>
    </w:p>
    <w:p w:rsidR="00370E70" w:rsidRPr="00646836" w:rsidRDefault="00370E70" w:rsidP="00370E70">
      <w:r w:rsidRPr="00646836">
        <w:t xml:space="preserve">Sofern die Voraussetzungen für die Gruppe 1) bei Ihnen erfüllt sind, senden Sie den ausgefüllten Antrag </w:t>
      </w:r>
      <w:r w:rsidRPr="00646836">
        <w:rPr>
          <w:b/>
        </w:rPr>
        <w:t xml:space="preserve">mit den entsprechenden </w:t>
      </w:r>
      <w:r>
        <w:rPr>
          <w:b/>
        </w:rPr>
        <w:t>Belegen</w:t>
      </w:r>
      <w:r w:rsidRPr="00646836">
        <w:t xml:space="preserve"> </w:t>
      </w:r>
      <w:r>
        <w:t xml:space="preserve">(Anträge ohne Belege können nicht bearbeitet werden) </w:t>
      </w:r>
      <w:r w:rsidRPr="00646836">
        <w:t>bitte an den Schulträger:</w:t>
      </w:r>
      <w:r w:rsidRPr="00646836">
        <w:br/>
      </w:r>
    </w:p>
    <w:p w:rsidR="009D0C1F" w:rsidRDefault="00370E70" w:rsidP="009D0C1F">
      <w:r w:rsidRPr="00646836">
        <w:rPr>
          <w:b/>
        </w:rPr>
        <w:t>Stadtverwaltung Bingen</w:t>
      </w:r>
      <w:r>
        <w:rPr>
          <w:b/>
        </w:rPr>
        <w:t xml:space="preserve">, </w:t>
      </w:r>
      <w:r w:rsidRPr="00646836">
        <w:rPr>
          <w:b/>
        </w:rPr>
        <w:t xml:space="preserve">Amt für Soziale Aufgaben, </w:t>
      </w:r>
      <w:proofErr w:type="spellStart"/>
      <w:r w:rsidRPr="00646836">
        <w:rPr>
          <w:b/>
        </w:rPr>
        <w:t>Rochusallee</w:t>
      </w:r>
      <w:proofErr w:type="spellEnd"/>
      <w:r w:rsidRPr="00646836">
        <w:rPr>
          <w:b/>
        </w:rPr>
        <w:t xml:space="preserve"> 2</w:t>
      </w:r>
      <w:r>
        <w:rPr>
          <w:b/>
        </w:rPr>
        <w:t xml:space="preserve">, </w:t>
      </w:r>
      <w:r w:rsidRPr="00646836">
        <w:rPr>
          <w:b/>
        </w:rPr>
        <w:t>55411 Bingen</w:t>
      </w:r>
      <w:r w:rsidRPr="00646836">
        <w:rPr>
          <w:b/>
        </w:rPr>
        <w:br/>
      </w:r>
      <w:r w:rsidR="000560ED">
        <w:rPr>
          <w:b/>
        </w:rPr>
        <w:br/>
      </w:r>
      <w:r w:rsidR="009D0C1F">
        <w:t xml:space="preserve">Sie erhalten die Anträge in den nächsten Tagen mit den Zeugnissen Ihrer Kinder oder per Post. </w:t>
      </w:r>
    </w:p>
    <w:p w:rsidR="009D0C1F" w:rsidRDefault="009D0C1F" w:rsidP="00370E70"/>
    <w:p w:rsidR="00370E70" w:rsidRPr="000560ED" w:rsidRDefault="000560ED" w:rsidP="00370E70">
      <w:r w:rsidRPr="000560ED">
        <w:t xml:space="preserve">Bitte beachten Sie, dass das Ämterhaus derzeit nicht für den Publikumsverkehr geöffnet ist. Rückfragen daher nur telefonisch oder per Mail an die zuständige Mitarbeiterin Frau Rosenberger (Tel. 06721-184215, Mail </w:t>
      </w:r>
      <w:hyperlink r:id="rId7" w:history="1">
        <w:r w:rsidRPr="000560ED">
          <w:rPr>
            <w:rStyle w:val="Hyperlink"/>
          </w:rPr>
          <w:t>heike.rosenberger@bingen.de</w:t>
        </w:r>
      </w:hyperlink>
      <w:r w:rsidRPr="000560ED">
        <w:t>)</w:t>
      </w:r>
    </w:p>
    <w:p w:rsidR="000560ED" w:rsidRDefault="000560ED" w:rsidP="00370E70">
      <w:pPr>
        <w:rPr>
          <w:b/>
        </w:rPr>
      </w:pPr>
    </w:p>
    <w:p w:rsidR="00370E70" w:rsidRDefault="00370E70" w:rsidP="00370E70">
      <w:r>
        <w:t xml:space="preserve">Für Schüler*innen die ab Sommer auf eine weiterführende Schule gehen (jetzige Klassenstufe 4), ist der Antrag an den jeweiligen Schulträger der weiterführenden Schule zu senden. Diese Information erhalten Sie auf Nachfrage bei der Anmeldung an der weiterführenden Schule.  </w:t>
      </w:r>
    </w:p>
    <w:p w:rsidR="00370E70" w:rsidRDefault="00370E70" w:rsidP="00370E70"/>
    <w:p w:rsidR="00370E70" w:rsidRPr="003667DC" w:rsidRDefault="00370E70" w:rsidP="00370E70">
      <w:r w:rsidRPr="000560ED">
        <w:rPr>
          <w:b/>
        </w:rPr>
        <w:t>Neu in diesem Jahr:</w:t>
      </w:r>
      <w:r>
        <w:t xml:space="preserve"> sie können den </w:t>
      </w:r>
      <w:r w:rsidRPr="000560ED">
        <w:rPr>
          <w:b/>
        </w:rPr>
        <w:t>Antrag ONLINE</w:t>
      </w:r>
      <w:r>
        <w:t xml:space="preserve"> ausfüllen und versenden. Hierzu klicken Sie bitte folgenden Link an: </w:t>
      </w:r>
      <w:r>
        <w:br/>
      </w:r>
      <w:r>
        <w:br/>
      </w:r>
      <w:hyperlink r:id="rId8" w:history="1">
        <w:r w:rsidR="000560ED">
          <w:rPr>
            <w:rStyle w:val="Hyperlink"/>
          </w:rPr>
          <w:t>https://formular-server.de/RLPkom_FS/findform?shortname=sb_lmf&amp;formtecid=3&amp;areashortname=bingen</w:t>
        </w:r>
      </w:hyperlink>
    </w:p>
    <w:p w:rsidR="00370E70" w:rsidRDefault="000560ED" w:rsidP="00370E70">
      <w:r>
        <w:rPr>
          <w:b/>
        </w:rPr>
        <w:br/>
      </w:r>
      <w:r w:rsidRPr="000560ED">
        <w:t xml:space="preserve">Eltern, deren Kinder im neuen Schuljahr eine weiterführende Schule besuchen </w:t>
      </w:r>
      <w:r>
        <w:t xml:space="preserve">(jetzige Klassenstufe 4) </w:t>
      </w:r>
      <w:r w:rsidRPr="000560ED">
        <w:t xml:space="preserve">erhalten den </w:t>
      </w:r>
      <w:r w:rsidR="009D0C1F">
        <w:t xml:space="preserve">passenden </w:t>
      </w:r>
      <w:r w:rsidRPr="000560ED">
        <w:t xml:space="preserve">Link ggf. bei der Anmeldung an der neuen Schule. </w:t>
      </w:r>
    </w:p>
    <w:p w:rsidR="000560ED" w:rsidRPr="000560ED" w:rsidRDefault="000560ED" w:rsidP="00370E70"/>
    <w:p w:rsidR="00370E70" w:rsidRDefault="00370E70" w:rsidP="00370E70">
      <w:r w:rsidRPr="00646836">
        <w:t xml:space="preserve">Bitte beachten Sie, dass der Antrag </w:t>
      </w:r>
      <w:r>
        <w:rPr>
          <w:b/>
          <w:u w:val="single"/>
        </w:rPr>
        <w:t>spätestens bis zum 15</w:t>
      </w:r>
      <w:r w:rsidRPr="00646836">
        <w:rPr>
          <w:b/>
          <w:u w:val="single"/>
        </w:rPr>
        <w:t>.</w:t>
      </w:r>
      <w:r>
        <w:rPr>
          <w:b/>
          <w:u w:val="single"/>
        </w:rPr>
        <w:t xml:space="preserve"> </w:t>
      </w:r>
      <w:r w:rsidRPr="00646836">
        <w:rPr>
          <w:b/>
          <w:u w:val="single"/>
        </w:rPr>
        <w:t xml:space="preserve">März </w:t>
      </w:r>
      <w:r>
        <w:rPr>
          <w:b/>
          <w:u w:val="single"/>
        </w:rPr>
        <w:t>2021</w:t>
      </w:r>
      <w:r w:rsidRPr="00646836">
        <w:rPr>
          <w:b/>
          <w:u w:val="single"/>
        </w:rPr>
        <w:t xml:space="preserve"> </w:t>
      </w:r>
      <w:r w:rsidRPr="00646836">
        <w:t>gestellt werden muss.</w:t>
      </w:r>
      <w:r w:rsidR="000560ED">
        <w:t xml:space="preserve"> </w:t>
      </w:r>
      <w:r w:rsidRPr="007E6099">
        <w:rPr>
          <w:b/>
        </w:rPr>
        <w:t>Zu spät eingehende Anträge können vom Schulträger abgelehnt werden</w:t>
      </w:r>
      <w:r>
        <w:t xml:space="preserve">. </w:t>
      </w:r>
      <w:r w:rsidRPr="00646836">
        <w:t xml:space="preserve"> </w:t>
      </w:r>
      <w:r w:rsidRPr="00646836">
        <w:br/>
      </w:r>
    </w:p>
    <w:sectPr w:rsidR="00370E70">
      <w:headerReference w:type="default" r:id="rId9"/>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8D4" w:rsidRDefault="006738D4">
      <w:r>
        <w:separator/>
      </w:r>
    </w:p>
  </w:endnote>
  <w:endnote w:type="continuationSeparator" w:id="0">
    <w:p w:rsidR="006738D4" w:rsidRDefault="00673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8D4" w:rsidRDefault="006738D4">
      <w:r>
        <w:separator/>
      </w:r>
    </w:p>
  </w:footnote>
  <w:footnote w:type="continuationSeparator" w:id="0">
    <w:p w:rsidR="006738D4" w:rsidRDefault="00673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3C2" w:rsidRPr="0066213E" w:rsidRDefault="00370E70">
    <w:pPr>
      <w:pStyle w:val="Kopfzeile"/>
      <w:jc w:val="center"/>
      <w:rPr>
        <w:rFonts w:cs="Arial"/>
        <w:b/>
        <w:sz w:val="38"/>
        <w:szCs w:val="38"/>
      </w:rPr>
    </w:pPr>
    <w:r>
      <w:rPr>
        <w:noProof/>
      </w:rPr>
      <w:drawing>
        <wp:anchor distT="0" distB="0" distL="114300" distR="114300" simplePos="0" relativeHeight="251657728" behindDoc="1" locked="0" layoutInCell="1" allowOverlap="1">
          <wp:simplePos x="0" y="0"/>
          <wp:positionH relativeFrom="column">
            <wp:posOffset>3996055</wp:posOffset>
          </wp:positionH>
          <wp:positionV relativeFrom="paragraph">
            <wp:posOffset>-354330</wp:posOffset>
          </wp:positionV>
          <wp:extent cx="1848485" cy="1238885"/>
          <wp:effectExtent l="0" t="0" r="0" b="0"/>
          <wp:wrapNone/>
          <wp:docPr id="1" name="Bild 1" descr="FINALES_LOGO_sw_klein gedre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ES_LOGO_sw_klein gedreh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8485" cy="1238885"/>
                  </a:xfrm>
                  <a:prstGeom prst="rect">
                    <a:avLst/>
                  </a:prstGeom>
                  <a:noFill/>
                  <a:ln>
                    <a:noFill/>
                  </a:ln>
                </pic:spPr>
              </pic:pic>
            </a:graphicData>
          </a:graphic>
          <wp14:sizeRelH relativeFrom="page">
            <wp14:pctWidth>0</wp14:pctWidth>
          </wp14:sizeRelH>
          <wp14:sizeRelV relativeFrom="page">
            <wp14:pctHeight>0</wp14:pctHeight>
          </wp14:sizeRelV>
        </wp:anchor>
      </w:drawing>
    </w:r>
    <w:r w:rsidR="003A73C2" w:rsidRPr="0066213E">
      <w:rPr>
        <w:rFonts w:cs="Arial"/>
        <w:b/>
        <w:sz w:val="38"/>
        <w:szCs w:val="38"/>
      </w:rPr>
      <w:t xml:space="preserve">Grundschule </w:t>
    </w:r>
    <w:r w:rsidR="00842D3C">
      <w:rPr>
        <w:rFonts w:cs="Arial"/>
        <w:b/>
        <w:sz w:val="38"/>
        <w:szCs w:val="38"/>
      </w:rPr>
      <w:t>am Entenbach</w:t>
    </w:r>
  </w:p>
  <w:p w:rsidR="003A73C2" w:rsidRPr="0066213E" w:rsidRDefault="003A73C2">
    <w:pPr>
      <w:pStyle w:val="Kopfzeile"/>
      <w:jc w:val="center"/>
      <w:rPr>
        <w:rFonts w:cs="Arial"/>
        <w:b/>
        <w:sz w:val="30"/>
        <w:szCs w:val="30"/>
      </w:rPr>
    </w:pPr>
    <w:r w:rsidRPr="0066213E">
      <w:rPr>
        <w:rFonts w:cs="Arial"/>
        <w:b/>
        <w:sz w:val="30"/>
        <w:szCs w:val="30"/>
      </w:rPr>
      <w:t>Schwerpunktschule</w:t>
    </w:r>
  </w:p>
  <w:p w:rsidR="003A73C2" w:rsidRPr="0066213E" w:rsidRDefault="003A73C2">
    <w:pPr>
      <w:pStyle w:val="Kopfzeile"/>
      <w:jc w:val="center"/>
      <w:rPr>
        <w:rFonts w:cs="Arial"/>
        <w:sz w:val="12"/>
        <w:szCs w:val="12"/>
      </w:rPr>
    </w:pPr>
  </w:p>
  <w:p w:rsidR="003A73C2" w:rsidRPr="00754A64" w:rsidRDefault="003A73C2" w:rsidP="008A7102">
    <w:pPr>
      <w:pStyle w:val="Kopfzeile"/>
      <w:tabs>
        <w:tab w:val="left" w:pos="2880"/>
      </w:tabs>
      <w:jc w:val="center"/>
      <w:rPr>
        <w:rFonts w:cs="Arial"/>
        <w:b/>
        <w:sz w:val="24"/>
      </w:rPr>
    </w:pPr>
    <w:r w:rsidRPr="00754A64">
      <w:rPr>
        <w:rFonts w:cs="Arial"/>
        <w:b/>
        <w:sz w:val="24"/>
      </w:rPr>
      <w:t xml:space="preserve">Pestalozzistr. </w:t>
    </w:r>
    <w:proofErr w:type="gramStart"/>
    <w:r w:rsidRPr="00754A64">
      <w:rPr>
        <w:rFonts w:cs="Arial"/>
        <w:b/>
        <w:sz w:val="24"/>
      </w:rPr>
      <w:t xml:space="preserve">1 </w:t>
    </w:r>
    <w:r>
      <w:rPr>
        <w:rFonts w:cs="Arial"/>
        <w:b/>
        <w:sz w:val="24"/>
      </w:rPr>
      <w:t xml:space="preserve"> </w:t>
    </w:r>
    <w:r w:rsidRPr="00E2359A">
      <w:rPr>
        <w:rFonts w:cs="Arial"/>
        <w:sz w:val="24"/>
      </w:rPr>
      <w:t>•</w:t>
    </w:r>
    <w:proofErr w:type="gramEnd"/>
    <w:r>
      <w:rPr>
        <w:rFonts w:cs="Arial"/>
        <w:b/>
        <w:sz w:val="24"/>
      </w:rPr>
      <w:t xml:space="preserve">  </w:t>
    </w:r>
    <w:r w:rsidRPr="00754A64">
      <w:rPr>
        <w:rFonts w:cs="Arial"/>
        <w:b/>
        <w:sz w:val="24"/>
      </w:rPr>
      <w:t xml:space="preserve">55411 Bingen  </w:t>
    </w:r>
    <w:r w:rsidRPr="00E2359A">
      <w:rPr>
        <w:rFonts w:cs="Arial"/>
        <w:sz w:val="24"/>
      </w:rPr>
      <w:t>•</w:t>
    </w:r>
    <w:r w:rsidRPr="00754A64">
      <w:rPr>
        <w:rFonts w:cs="Arial"/>
        <w:b/>
        <w:sz w:val="24"/>
      </w:rPr>
      <w:t xml:space="preserve">  Telefon: 06721/</w:t>
    </w:r>
    <w:r w:rsidR="00477CB1">
      <w:rPr>
        <w:rFonts w:cs="Arial"/>
        <w:b/>
        <w:sz w:val="24"/>
      </w:rPr>
      <w:t>49781-0</w:t>
    </w:r>
    <w:r w:rsidR="00842D3C">
      <w:rPr>
        <w:rFonts w:cs="Arial"/>
        <w:b/>
        <w:sz w:val="24"/>
      </w:rPr>
      <w:t xml:space="preserve">  </w:t>
    </w:r>
  </w:p>
  <w:p w:rsidR="003A73C2" w:rsidRPr="0066213E" w:rsidRDefault="003A73C2">
    <w:pPr>
      <w:pStyle w:val="Kopfzeile"/>
      <w:jc w:val="center"/>
      <w:rPr>
        <w:rFonts w:cs="Arial"/>
        <w:sz w:val="20"/>
        <w:szCs w:val="20"/>
      </w:rPr>
    </w:pPr>
    <w:r w:rsidRPr="0066213E">
      <w:rPr>
        <w:rFonts w:cs="Arial"/>
        <w:sz w:val="20"/>
        <w:szCs w:val="20"/>
      </w:rPr>
      <w:t xml:space="preserve">Postfach 30 </w:t>
    </w:r>
    <w:proofErr w:type="gramStart"/>
    <w:r w:rsidRPr="0066213E">
      <w:rPr>
        <w:rFonts w:cs="Arial"/>
        <w:sz w:val="20"/>
        <w:szCs w:val="20"/>
      </w:rPr>
      <w:t xml:space="preserve">31  </w:t>
    </w:r>
    <w:r w:rsidRPr="00E2359A">
      <w:rPr>
        <w:rFonts w:cs="Arial"/>
        <w:sz w:val="24"/>
      </w:rPr>
      <w:t>•</w:t>
    </w:r>
    <w:proofErr w:type="gramEnd"/>
    <w:r w:rsidRPr="0066213E">
      <w:rPr>
        <w:rFonts w:cs="Arial"/>
        <w:sz w:val="20"/>
        <w:szCs w:val="20"/>
      </w:rPr>
      <w:t xml:space="preserve"> </w:t>
    </w:r>
    <w:r>
      <w:rPr>
        <w:rFonts w:cs="Arial"/>
        <w:sz w:val="20"/>
        <w:szCs w:val="20"/>
      </w:rPr>
      <w:t xml:space="preserve"> </w:t>
    </w:r>
    <w:r w:rsidRPr="0066213E">
      <w:rPr>
        <w:rFonts w:cs="Arial"/>
        <w:sz w:val="20"/>
        <w:szCs w:val="20"/>
      </w:rPr>
      <w:t xml:space="preserve">55395 Bingen  </w:t>
    </w:r>
    <w:r w:rsidRPr="00E2359A">
      <w:rPr>
        <w:rFonts w:cs="Arial"/>
        <w:sz w:val="24"/>
      </w:rPr>
      <w:t>•</w:t>
    </w:r>
    <w:r w:rsidRPr="0066213E">
      <w:rPr>
        <w:rFonts w:cs="Arial"/>
        <w:sz w:val="20"/>
        <w:szCs w:val="20"/>
      </w:rPr>
      <w:t xml:space="preserve"> </w:t>
    </w:r>
    <w:r>
      <w:rPr>
        <w:rFonts w:cs="Arial"/>
        <w:sz w:val="20"/>
        <w:szCs w:val="20"/>
      </w:rPr>
      <w:t xml:space="preserve"> </w:t>
    </w:r>
    <w:r w:rsidR="0020137A">
      <w:rPr>
        <w:rFonts w:cs="Arial"/>
        <w:sz w:val="20"/>
        <w:szCs w:val="20"/>
      </w:rPr>
      <w:t>sekretariat@grundschule-buedesheim.de</w:t>
    </w:r>
  </w:p>
  <w:p w:rsidR="003A73C2" w:rsidRPr="0066213E" w:rsidRDefault="003A73C2">
    <w:pPr>
      <w:pStyle w:val="Kopfzeile"/>
      <w:jc w:val="center"/>
      <w:rPr>
        <w:rFonts w:cs="Arial"/>
        <w:sz w:val="20"/>
        <w:szCs w:val="20"/>
      </w:rPr>
    </w:pPr>
  </w:p>
  <w:p w:rsidR="003A73C2" w:rsidRPr="0066213E" w:rsidRDefault="003A73C2">
    <w:pPr>
      <w:pStyle w:val="Kopfzeile"/>
      <w:jc w:val="center"/>
      <w:rPr>
        <w:rFonts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B65B6"/>
    <w:multiLevelType w:val="hybridMultilevel"/>
    <w:tmpl w:val="292A8816"/>
    <w:lvl w:ilvl="0" w:tplc="5268ED2E">
      <w:numFmt w:val="bullet"/>
      <w:lvlText w:val="-"/>
      <w:lvlJc w:val="left"/>
      <w:pPr>
        <w:tabs>
          <w:tab w:val="num" w:pos="720"/>
        </w:tabs>
        <w:ind w:left="720" w:hanging="360"/>
      </w:pPr>
      <w:rPr>
        <w:rFonts w:ascii="Times New Roman" w:eastAsia="Times New Roman" w:hAnsi="Times New Roman" w:cs="Times New Roman" w:hint="default"/>
      </w:rPr>
    </w:lvl>
    <w:lvl w:ilvl="1" w:tplc="9CB08D5E" w:tentative="1">
      <w:start w:val="1"/>
      <w:numFmt w:val="bullet"/>
      <w:lvlText w:val="o"/>
      <w:lvlJc w:val="left"/>
      <w:pPr>
        <w:tabs>
          <w:tab w:val="num" w:pos="1440"/>
        </w:tabs>
        <w:ind w:left="1440" w:hanging="360"/>
      </w:pPr>
      <w:rPr>
        <w:rFonts w:ascii="Courier New" w:hAnsi="Courier New" w:hint="default"/>
      </w:rPr>
    </w:lvl>
    <w:lvl w:ilvl="2" w:tplc="C14AED92" w:tentative="1">
      <w:start w:val="1"/>
      <w:numFmt w:val="bullet"/>
      <w:lvlText w:val=""/>
      <w:lvlJc w:val="left"/>
      <w:pPr>
        <w:tabs>
          <w:tab w:val="num" w:pos="2160"/>
        </w:tabs>
        <w:ind w:left="2160" w:hanging="360"/>
      </w:pPr>
      <w:rPr>
        <w:rFonts w:ascii="Wingdings" w:hAnsi="Wingdings" w:hint="default"/>
      </w:rPr>
    </w:lvl>
    <w:lvl w:ilvl="3" w:tplc="A37EB4D0" w:tentative="1">
      <w:start w:val="1"/>
      <w:numFmt w:val="bullet"/>
      <w:lvlText w:val=""/>
      <w:lvlJc w:val="left"/>
      <w:pPr>
        <w:tabs>
          <w:tab w:val="num" w:pos="2880"/>
        </w:tabs>
        <w:ind w:left="2880" w:hanging="360"/>
      </w:pPr>
      <w:rPr>
        <w:rFonts w:ascii="Symbol" w:hAnsi="Symbol" w:hint="default"/>
      </w:rPr>
    </w:lvl>
    <w:lvl w:ilvl="4" w:tplc="08B42FE0" w:tentative="1">
      <w:start w:val="1"/>
      <w:numFmt w:val="bullet"/>
      <w:lvlText w:val="o"/>
      <w:lvlJc w:val="left"/>
      <w:pPr>
        <w:tabs>
          <w:tab w:val="num" w:pos="3600"/>
        </w:tabs>
        <w:ind w:left="3600" w:hanging="360"/>
      </w:pPr>
      <w:rPr>
        <w:rFonts w:ascii="Courier New" w:hAnsi="Courier New" w:hint="default"/>
      </w:rPr>
    </w:lvl>
    <w:lvl w:ilvl="5" w:tplc="2152C4D4" w:tentative="1">
      <w:start w:val="1"/>
      <w:numFmt w:val="bullet"/>
      <w:lvlText w:val=""/>
      <w:lvlJc w:val="left"/>
      <w:pPr>
        <w:tabs>
          <w:tab w:val="num" w:pos="4320"/>
        </w:tabs>
        <w:ind w:left="4320" w:hanging="360"/>
      </w:pPr>
      <w:rPr>
        <w:rFonts w:ascii="Wingdings" w:hAnsi="Wingdings" w:hint="default"/>
      </w:rPr>
    </w:lvl>
    <w:lvl w:ilvl="6" w:tplc="7F348B46" w:tentative="1">
      <w:start w:val="1"/>
      <w:numFmt w:val="bullet"/>
      <w:lvlText w:val=""/>
      <w:lvlJc w:val="left"/>
      <w:pPr>
        <w:tabs>
          <w:tab w:val="num" w:pos="5040"/>
        </w:tabs>
        <w:ind w:left="5040" w:hanging="360"/>
      </w:pPr>
      <w:rPr>
        <w:rFonts w:ascii="Symbol" w:hAnsi="Symbol" w:hint="default"/>
      </w:rPr>
    </w:lvl>
    <w:lvl w:ilvl="7" w:tplc="9162E4DC" w:tentative="1">
      <w:start w:val="1"/>
      <w:numFmt w:val="bullet"/>
      <w:lvlText w:val="o"/>
      <w:lvlJc w:val="left"/>
      <w:pPr>
        <w:tabs>
          <w:tab w:val="num" w:pos="5760"/>
        </w:tabs>
        <w:ind w:left="5760" w:hanging="360"/>
      </w:pPr>
      <w:rPr>
        <w:rFonts w:ascii="Courier New" w:hAnsi="Courier New" w:hint="default"/>
      </w:rPr>
    </w:lvl>
    <w:lvl w:ilvl="8" w:tplc="6818D05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477456"/>
    <w:multiLevelType w:val="hybridMultilevel"/>
    <w:tmpl w:val="4894EB48"/>
    <w:lvl w:ilvl="0" w:tplc="26C47CA4">
      <w:numFmt w:val="bullet"/>
      <w:lvlText w:val="-"/>
      <w:lvlJc w:val="left"/>
      <w:pPr>
        <w:tabs>
          <w:tab w:val="num" w:pos="720"/>
        </w:tabs>
        <w:ind w:left="720" w:hanging="360"/>
      </w:pPr>
      <w:rPr>
        <w:rFonts w:ascii="Times New Roman" w:eastAsia="Times New Roman" w:hAnsi="Times New Roman" w:cs="Times New Roman" w:hint="default"/>
      </w:rPr>
    </w:lvl>
    <w:lvl w:ilvl="1" w:tplc="40EC1106" w:tentative="1">
      <w:start w:val="1"/>
      <w:numFmt w:val="bullet"/>
      <w:lvlText w:val="o"/>
      <w:lvlJc w:val="left"/>
      <w:pPr>
        <w:tabs>
          <w:tab w:val="num" w:pos="1440"/>
        </w:tabs>
        <w:ind w:left="1440" w:hanging="360"/>
      </w:pPr>
      <w:rPr>
        <w:rFonts w:ascii="Courier New" w:hAnsi="Courier New" w:hint="default"/>
      </w:rPr>
    </w:lvl>
    <w:lvl w:ilvl="2" w:tplc="52C4B7D6" w:tentative="1">
      <w:start w:val="1"/>
      <w:numFmt w:val="bullet"/>
      <w:lvlText w:val=""/>
      <w:lvlJc w:val="left"/>
      <w:pPr>
        <w:tabs>
          <w:tab w:val="num" w:pos="2160"/>
        </w:tabs>
        <w:ind w:left="2160" w:hanging="360"/>
      </w:pPr>
      <w:rPr>
        <w:rFonts w:ascii="Wingdings" w:hAnsi="Wingdings" w:hint="default"/>
      </w:rPr>
    </w:lvl>
    <w:lvl w:ilvl="3" w:tplc="4080BC2A" w:tentative="1">
      <w:start w:val="1"/>
      <w:numFmt w:val="bullet"/>
      <w:lvlText w:val=""/>
      <w:lvlJc w:val="left"/>
      <w:pPr>
        <w:tabs>
          <w:tab w:val="num" w:pos="2880"/>
        </w:tabs>
        <w:ind w:left="2880" w:hanging="360"/>
      </w:pPr>
      <w:rPr>
        <w:rFonts w:ascii="Symbol" w:hAnsi="Symbol" w:hint="default"/>
      </w:rPr>
    </w:lvl>
    <w:lvl w:ilvl="4" w:tplc="3104EABC" w:tentative="1">
      <w:start w:val="1"/>
      <w:numFmt w:val="bullet"/>
      <w:lvlText w:val="o"/>
      <w:lvlJc w:val="left"/>
      <w:pPr>
        <w:tabs>
          <w:tab w:val="num" w:pos="3600"/>
        </w:tabs>
        <w:ind w:left="3600" w:hanging="360"/>
      </w:pPr>
      <w:rPr>
        <w:rFonts w:ascii="Courier New" w:hAnsi="Courier New" w:hint="default"/>
      </w:rPr>
    </w:lvl>
    <w:lvl w:ilvl="5" w:tplc="ABF67CB6" w:tentative="1">
      <w:start w:val="1"/>
      <w:numFmt w:val="bullet"/>
      <w:lvlText w:val=""/>
      <w:lvlJc w:val="left"/>
      <w:pPr>
        <w:tabs>
          <w:tab w:val="num" w:pos="4320"/>
        </w:tabs>
        <w:ind w:left="4320" w:hanging="360"/>
      </w:pPr>
      <w:rPr>
        <w:rFonts w:ascii="Wingdings" w:hAnsi="Wingdings" w:hint="default"/>
      </w:rPr>
    </w:lvl>
    <w:lvl w:ilvl="6" w:tplc="F78A1066" w:tentative="1">
      <w:start w:val="1"/>
      <w:numFmt w:val="bullet"/>
      <w:lvlText w:val=""/>
      <w:lvlJc w:val="left"/>
      <w:pPr>
        <w:tabs>
          <w:tab w:val="num" w:pos="5040"/>
        </w:tabs>
        <w:ind w:left="5040" w:hanging="360"/>
      </w:pPr>
      <w:rPr>
        <w:rFonts w:ascii="Symbol" w:hAnsi="Symbol" w:hint="default"/>
      </w:rPr>
    </w:lvl>
    <w:lvl w:ilvl="7" w:tplc="745A224E" w:tentative="1">
      <w:start w:val="1"/>
      <w:numFmt w:val="bullet"/>
      <w:lvlText w:val="o"/>
      <w:lvlJc w:val="left"/>
      <w:pPr>
        <w:tabs>
          <w:tab w:val="num" w:pos="5760"/>
        </w:tabs>
        <w:ind w:left="5760" w:hanging="360"/>
      </w:pPr>
      <w:rPr>
        <w:rFonts w:ascii="Courier New" w:hAnsi="Courier New" w:hint="default"/>
      </w:rPr>
    </w:lvl>
    <w:lvl w:ilvl="8" w:tplc="4FD2A63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E6515F"/>
    <w:multiLevelType w:val="hybridMultilevel"/>
    <w:tmpl w:val="D8B2BDD6"/>
    <w:lvl w:ilvl="0" w:tplc="04070011">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68A67B9C"/>
    <w:multiLevelType w:val="hybridMultilevel"/>
    <w:tmpl w:val="8494A1E4"/>
    <w:lvl w:ilvl="0" w:tplc="873C748A">
      <w:start w:val="25"/>
      <w:numFmt w:val="bullet"/>
      <w:lvlText w:val="-"/>
      <w:lvlJc w:val="left"/>
      <w:pPr>
        <w:tabs>
          <w:tab w:val="num" w:pos="720"/>
        </w:tabs>
        <w:ind w:left="720" w:hanging="360"/>
      </w:pPr>
      <w:rPr>
        <w:rFonts w:ascii="Times New Roman" w:eastAsia="Times New Roman" w:hAnsi="Times New Roman" w:cs="Times New Roman" w:hint="default"/>
      </w:rPr>
    </w:lvl>
    <w:lvl w:ilvl="1" w:tplc="366AFAE4" w:tentative="1">
      <w:start w:val="1"/>
      <w:numFmt w:val="bullet"/>
      <w:lvlText w:val="o"/>
      <w:lvlJc w:val="left"/>
      <w:pPr>
        <w:tabs>
          <w:tab w:val="num" w:pos="1440"/>
        </w:tabs>
        <w:ind w:left="1440" w:hanging="360"/>
      </w:pPr>
      <w:rPr>
        <w:rFonts w:ascii="Courier New" w:hAnsi="Courier New" w:hint="default"/>
      </w:rPr>
    </w:lvl>
    <w:lvl w:ilvl="2" w:tplc="99FE1C3A" w:tentative="1">
      <w:start w:val="1"/>
      <w:numFmt w:val="bullet"/>
      <w:lvlText w:val=""/>
      <w:lvlJc w:val="left"/>
      <w:pPr>
        <w:tabs>
          <w:tab w:val="num" w:pos="2160"/>
        </w:tabs>
        <w:ind w:left="2160" w:hanging="360"/>
      </w:pPr>
      <w:rPr>
        <w:rFonts w:ascii="Wingdings" w:hAnsi="Wingdings" w:hint="default"/>
      </w:rPr>
    </w:lvl>
    <w:lvl w:ilvl="3" w:tplc="226CD504" w:tentative="1">
      <w:start w:val="1"/>
      <w:numFmt w:val="bullet"/>
      <w:lvlText w:val=""/>
      <w:lvlJc w:val="left"/>
      <w:pPr>
        <w:tabs>
          <w:tab w:val="num" w:pos="2880"/>
        </w:tabs>
        <w:ind w:left="2880" w:hanging="360"/>
      </w:pPr>
      <w:rPr>
        <w:rFonts w:ascii="Symbol" w:hAnsi="Symbol" w:hint="default"/>
      </w:rPr>
    </w:lvl>
    <w:lvl w:ilvl="4" w:tplc="857ECDC2" w:tentative="1">
      <w:start w:val="1"/>
      <w:numFmt w:val="bullet"/>
      <w:lvlText w:val="o"/>
      <w:lvlJc w:val="left"/>
      <w:pPr>
        <w:tabs>
          <w:tab w:val="num" w:pos="3600"/>
        </w:tabs>
        <w:ind w:left="3600" w:hanging="360"/>
      </w:pPr>
      <w:rPr>
        <w:rFonts w:ascii="Courier New" w:hAnsi="Courier New" w:hint="default"/>
      </w:rPr>
    </w:lvl>
    <w:lvl w:ilvl="5" w:tplc="1D6E760E" w:tentative="1">
      <w:start w:val="1"/>
      <w:numFmt w:val="bullet"/>
      <w:lvlText w:val=""/>
      <w:lvlJc w:val="left"/>
      <w:pPr>
        <w:tabs>
          <w:tab w:val="num" w:pos="4320"/>
        </w:tabs>
        <w:ind w:left="4320" w:hanging="360"/>
      </w:pPr>
      <w:rPr>
        <w:rFonts w:ascii="Wingdings" w:hAnsi="Wingdings" w:hint="default"/>
      </w:rPr>
    </w:lvl>
    <w:lvl w:ilvl="6" w:tplc="97588C90" w:tentative="1">
      <w:start w:val="1"/>
      <w:numFmt w:val="bullet"/>
      <w:lvlText w:val=""/>
      <w:lvlJc w:val="left"/>
      <w:pPr>
        <w:tabs>
          <w:tab w:val="num" w:pos="5040"/>
        </w:tabs>
        <w:ind w:left="5040" w:hanging="360"/>
      </w:pPr>
      <w:rPr>
        <w:rFonts w:ascii="Symbol" w:hAnsi="Symbol" w:hint="default"/>
      </w:rPr>
    </w:lvl>
    <w:lvl w:ilvl="7" w:tplc="16D2C2BE" w:tentative="1">
      <w:start w:val="1"/>
      <w:numFmt w:val="bullet"/>
      <w:lvlText w:val="o"/>
      <w:lvlJc w:val="left"/>
      <w:pPr>
        <w:tabs>
          <w:tab w:val="num" w:pos="5760"/>
        </w:tabs>
        <w:ind w:left="5760" w:hanging="360"/>
      </w:pPr>
      <w:rPr>
        <w:rFonts w:ascii="Courier New" w:hAnsi="Courier New" w:hint="default"/>
      </w:rPr>
    </w:lvl>
    <w:lvl w:ilvl="8" w:tplc="A4F8413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D4B"/>
    <w:rsid w:val="000560ED"/>
    <w:rsid w:val="0008256C"/>
    <w:rsid w:val="0017232A"/>
    <w:rsid w:val="0020137A"/>
    <w:rsid w:val="00217B32"/>
    <w:rsid w:val="002451FF"/>
    <w:rsid w:val="00246E2A"/>
    <w:rsid w:val="002554CF"/>
    <w:rsid w:val="00264B01"/>
    <w:rsid w:val="00272EA4"/>
    <w:rsid w:val="0029782E"/>
    <w:rsid w:val="002A5FD3"/>
    <w:rsid w:val="002C34DE"/>
    <w:rsid w:val="00352DC2"/>
    <w:rsid w:val="00370E70"/>
    <w:rsid w:val="003A73C2"/>
    <w:rsid w:val="00477CB1"/>
    <w:rsid w:val="00484E6C"/>
    <w:rsid w:val="004A2A36"/>
    <w:rsid w:val="004E23EF"/>
    <w:rsid w:val="00501086"/>
    <w:rsid w:val="005758E9"/>
    <w:rsid w:val="00590ADA"/>
    <w:rsid w:val="005B72BD"/>
    <w:rsid w:val="005C23C9"/>
    <w:rsid w:val="00610CB3"/>
    <w:rsid w:val="0062449E"/>
    <w:rsid w:val="00636536"/>
    <w:rsid w:val="0066213E"/>
    <w:rsid w:val="006738D4"/>
    <w:rsid w:val="006A7500"/>
    <w:rsid w:val="006B0390"/>
    <w:rsid w:val="007059A2"/>
    <w:rsid w:val="007127A8"/>
    <w:rsid w:val="00754A64"/>
    <w:rsid w:val="007B1406"/>
    <w:rsid w:val="007C0D4B"/>
    <w:rsid w:val="007C215D"/>
    <w:rsid w:val="007F0F87"/>
    <w:rsid w:val="008324BD"/>
    <w:rsid w:val="00842D3C"/>
    <w:rsid w:val="00853275"/>
    <w:rsid w:val="008954C7"/>
    <w:rsid w:val="008A31C5"/>
    <w:rsid w:val="008A7102"/>
    <w:rsid w:val="008B372C"/>
    <w:rsid w:val="00907BA0"/>
    <w:rsid w:val="009902D2"/>
    <w:rsid w:val="009B2E59"/>
    <w:rsid w:val="009D0C1F"/>
    <w:rsid w:val="009E1024"/>
    <w:rsid w:val="00A30D43"/>
    <w:rsid w:val="00A32BDF"/>
    <w:rsid w:val="00A46E30"/>
    <w:rsid w:val="00AB0AE8"/>
    <w:rsid w:val="00B14A83"/>
    <w:rsid w:val="00B2059F"/>
    <w:rsid w:val="00B66472"/>
    <w:rsid w:val="00B836AA"/>
    <w:rsid w:val="00B87399"/>
    <w:rsid w:val="00BA3115"/>
    <w:rsid w:val="00BB239A"/>
    <w:rsid w:val="00C1523B"/>
    <w:rsid w:val="00C20CF5"/>
    <w:rsid w:val="00C31297"/>
    <w:rsid w:val="00C472EC"/>
    <w:rsid w:val="00C51C37"/>
    <w:rsid w:val="00CB3130"/>
    <w:rsid w:val="00CC03B1"/>
    <w:rsid w:val="00CC5903"/>
    <w:rsid w:val="00CC76DB"/>
    <w:rsid w:val="00D54D73"/>
    <w:rsid w:val="00D94352"/>
    <w:rsid w:val="00DA3FAE"/>
    <w:rsid w:val="00DB0A13"/>
    <w:rsid w:val="00E2359A"/>
    <w:rsid w:val="00E43A9D"/>
    <w:rsid w:val="00E564D1"/>
    <w:rsid w:val="00E7398E"/>
    <w:rsid w:val="00E9099F"/>
    <w:rsid w:val="00EB7165"/>
    <w:rsid w:val="00F23B8F"/>
    <w:rsid w:val="00F831B4"/>
    <w:rsid w:val="00FA1B00"/>
    <w:rsid w:val="00FA1FBE"/>
    <w:rsid w:val="00FB2B9E"/>
    <w:rsid w:val="00FC5407"/>
    <w:rsid w:val="00FD470A"/>
    <w:rsid w:val="00FE2CFA"/>
    <w:rsid w:val="00FE3B87"/>
    <w:rsid w:val="00FF44A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DB79296-8D6E-4C2B-8343-0CC406797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rFonts w:ascii="Arial" w:hAnsi="Arial"/>
      <w:sz w:val="22"/>
      <w:szCs w:val="24"/>
    </w:rPr>
  </w:style>
  <w:style w:type="paragraph" w:styleId="berschrift1">
    <w:name w:val="heading 1"/>
    <w:basedOn w:val="Standard"/>
    <w:next w:val="Standard"/>
    <w:qFormat/>
    <w:pPr>
      <w:keepNext/>
      <w:outlineLvl w:val="0"/>
    </w:pPr>
    <w:rPr>
      <w:sz w:val="1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Sprechblasentext">
    <w:name w:val="Balloon Text"/>
    <w:basedOn w:val="Standard"/>
    <w:semiHidden/>
    <w:rsid w:val="005C23C9"/>
    <w:rPr>
      <w:rFonts w:ascii="Tahoma" w:hAnsi="Tahoma" w:cs="Tahoma"/>
      <w:sz w:val="16"/>
      <w:szCs w:val="16"/>
    </w:rPr>
  </w:style>
  <w:style w:type="character" w:styleId="Hyperlink">
    <w:name w:val="Hyperlink"/>
    <w:rsid w:val="00B66472"/>
    <w:rPr>
      <w:color w:val="0000FF"/>
      <w:u w:val="single"/>
    </w:rPr>
  </w:style>
  <w:style w:type="character" w:styleId="BesuchterLink">
    <w:name w:val="FollowedHyperlink"/>
    <w:basedOn w:val="Absatz-Standardschriftart"/>
    <w:rsid w:val="00370E70"/>
    <w:rPr>
      <w:color w:val="954F72" w:themeColor="followedHyperlink"/>
      <w:u w:val="single"/>
    </w:rPr>
  </w:style>
  <w:style w:type="character" w:styleId="NichtaufgelsteErwhnung">
    <w:name w:val="Unresolved Mention"/>
    <w:basedOn w:val="Absatz-Standardschriftart"/>
    <w:uiPriority w:val="99"/>
    <w:semiHidden/>
    <w:unhideWhenUsed/>
    <w:rsid w:val="00056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918187">
      <w:bodyDiv w:val="1"/>
      <w:marLeft w:val="0"/>
      <w:marRight w:val="0"/>
      <w:marTop w:val="0"/>
      <w:marBottom w:val="0"/>
      <w:divBdr>
        <w:top w:val="none" w:sz="0" w:space="0" w:color="auto"/>
        <w:left w:val="none" w:sz="0" w:space="0" w:color="auto"/>
        <w:bottom w:val="none" w:sz="0" w:space="0" w:color="auto"/>
        <w:right w:val="none" w:sz="0" w:space="0" w:color="auto"/>
      </w:divBdr>
    </w:div>
    <w:div w:id="883298912">
      <w:bodyDiv w:val="1"/>
      <w:marLeft w:val="0"/>
      <w:marRight w:val="0"/>
      <w:marTop w:val="0"/>
      <w:marBottom w:val="0"/>
      <w:divBdr>
        <w:top w:val="none" w:sz="0" w:space="0" w:color="auto"/>
        <w:left w:val="none" w:sz="0" w:space="0" w:color="auto"/>
        <w:bottom w:val="none" w:sz="0" w:space="0" w:color="auto"/>
        <w:right w:val="none" w:sz="0" w:space="0" w:color="auto"/>
      </w:divBdr>
    </w:div>
    <w:div w:id="1068654122">
      <w:bodyDiv w:val="1"/>
      <w:marLeft w:val="0"/>
      <w:marRight w:val="0"/>
      <w:marTop w:val="0"/>
      <w:marBottom w:val="0"/>
      <w:divBdr>
        <w:top w:val="none" w:sz="0" w:space="0" w:color="auto"/>
        <w:left w:val="none" w:sz="0" w:space="0" w:color="auto"/>
        <w:bottom w:val="none" w:sz="0" w:space="0" w:color="auto"/>
        <w:right w:val="none" w:sz="0" w:space="0" w:color="auto"/>
      </w:divBdr>
    </w:div>
    <w:div w:id="106949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rmular-server.de/RLPkom_FS/findform?shortname=sb_lmf&amp;formtecid=3&amp;areashortname=bingen" TargetMode="External"/><Relationship Id="rId3" Type="http://schemas.openxmlformats.org/officeDocument/2006/relationships/settings" Target="settings.xml"/><Relationship Id="rId7" Type="http://schemas.openxmlformats.org/officeDocument/2006/relationships/hyperlink" Target="mailto:heike.rosenberger@bingen.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Daten\Grundschule\Vordrucke\Briefbogen%20GS%20neu%20extern.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Briefbogen GS neu extern</Template>
  <TotalTime>0</TotalTime>
  <Pages>1</Pages>
  <Words>322</Words>
  <Characters>2034</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Grundschule Bingen-Büdesheim</vt:lpstr>
    </vt:vector>
  </TitlesOfParts>
  <Company>Stadtverwaltung Bingen</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Grundschule Bingen-Büdesheim</dc:title>
  <dc:subject/>
  <dc:creator>Klimek</dc:creator>
  <cp:keywords/>
  <cp:lastModifiedBy>chris</cp:lastModifiedBy>
  <cp:revision>2</cp:revision>
  <cp:lastPrinted>2016-06-17T08:27:00Z</cp:lastPrinted>
  <dcterms:created xsi:type="dcterms:W3CDTF">2021-01-22T09:40:00Z</dcterms:created>
  <dcterms:modified xsi:type="dcterms:W3CDTF">2021-01-22T09:40:00Z</dcterms:modified>
</cp:coreProperties>
</file>